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5D57C3B4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D70539">
        <w:rPr>
          <w:kern w:val="3"/>
          <w:lang w:val="en-US" w:eastAsia="ar-SA"/>
        </w:rPr>
        <w:t>11.08.2026.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01BC55E9" w:rsidR="00EC05A7" w:rsidRPr="00D70539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D70539">
        <w:rPr>
          <w:b/>
          <w:bCs/>
          <w:kern w:val="3"/>
          <w:lang w:val="sr-Cyrl-RS" w:eastAsia="ar-SA"/>
        </w:rPr>
        <w:t>Пуњач за бустер-поновљен поступак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1918178D" w:rsidR="00EC05A7" w:rsidRPr="00D70539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D70539">
        <w:rPr>
          <w:b/>
          <w:kern w:val="3"/>
          <w:lang w:val="sr-Cyrl-RS" w:eastAsia="ar-SA"/>
        </w:rPr>
        <w:t xml:space="preserve"> До 16.000,00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14AF0360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 xml:space="preserve">7. Начин плаћања: 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2846E852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D70539">
        <w:rPr>
          <w:kern w:val="3"/>
          <w:lang w:val="sr-Cyrl-RS" w:eastAsia="ar-SA"/>
        </w:rPr>
        <w:t>13.08.2026.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3DFA01D8" w14:textId="4B00CBDC" w:rsidR="00D70539" w:rsidRPr="00A3396B" w:rsidRDefault="00D70539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Бранко Јаћовић     063/406-417</w:t>
      </w:r>
    </w:p>
    <w:sectPr w:rsidR="00D70539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DE4BF" w14:textId="77777777" w:rsidR="00502D79" w:rsidRDefault="00502D79">
      <w:r>
        <w:separator/>
      </w:r>
    </w:p>
  </w:endnote>
  <w:endnote w:type="continuationSeparator" w:id="0">
    <w:p w14:paraId="6F959177" w14:textId="77777777" w:rsidR="00502D79" w:rsidRDefault="0050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C207E" w14:textId="77777777" w:rsidR="00502D79" w:rsidRDefault="00502D79">
      <w:r>
        <w:separator/>
      </w:r>
    </w:p>
  </w:footnote>
  <w:footnote w:type="continuationSeparator" w:id="0">
    <w:p w14:paraId="68D3ED65" w14:textId="77777777" w:rsidR="00502D79" w:rsidRDefault="00502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7937997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9006E"/>
    <w:rsid w:val="00434B37"/>
    <w:rsid w:val="004913EC"/>
    <w:rsid w:val="00502D79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F1A1F"/>
    <w:rsid w:val="008F1A79"/>
    <w:rsid w:val="00942F87"/>
    <w:rsid w:val="009476C7"/>
    <w:rsid w:val="00955644"/>
    <w:rsid w:val="00A3396B"/>
    <w:rsid w:val="00C869B3"/>
    <w:rsid w:val="00CA3947"/>
    <w:rsid w:val="00CB64FA"/>
    <w:rsid w:val="00D409D4"/>
    <w:rsid w:val="00D70539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2026-08-11T05:20:00Z</dcterms:modified>
</cp:coreProperties>
</file>